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792" w:rsidRDefault="00C96792">
      <w:pPr>
        <w:rPr>
          <w:rFonts w:ascii="Times New Roman" w:hAnsi="Times New Roman"/>
          <w:sz w:val="24"/>
        </w:rPr>
      </w:pPr>
      <w:r w:rsidRPr="00E14BDE">
        <w:rPr>
          <w:rFonts w:ascii="Times New Roman" w:hAnsi="Times New Roman"/>
          <w:sz w:val="24"/>
        </w:rPr>
        <w:t>50 м женщины 1999г.р. и ст.</w:t>
      </w:r>
    </w:p>
    <w:tbl>
      <w:tblPr>
        <w:tblW w:w="14616" w:type="dxa"/>
        <w:tblInd w:w="93" w:type="dxa"/>
        <w:tblLook w:val="00A0"/>
      </w:tblPr>
      <w:tblGrid>
        <w:gridCol w:w="868"/>
        <w:gridCol w:w="2440"/>
        <w:gridCol w:w="960"/>
        <w:gridCol w:w="960"/>
        <w:gridCol w:w="1217"/>
        <w:gridCol w:w="1120"/>
        <w:gridCol w:w="960"/>
        <w:gridCol w:w="2560"/>
        <w:gridCol w:w="3545"/>
      </w:tblGrid>
      <w:tr w:rsidR="00C96792" w:rsidRPr="00197410" w:rsidTr="00E14BDE">
        <w:trPr>
          <w:trHeight w:val="300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Фамилия Имя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год рожд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Финал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азряд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ренер</w:t>
            </w:r>
          </w:p>
        </w:tc>
        <w:tc>
          <w:tcPr>
            <w:tcW w:w="3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Организация </w:t>
            </w:r>
          </w:p>
        </w:tc>
      </w:tr>
      <w:tr w:rsidR="00C96792" w:rsidRPr="00197410" w:rsidTr="00E14BDE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Вильданова Айсылу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518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6,33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Стариков В.И.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E14BDE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Фран Яна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6,75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6,75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Козлов В.И.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E14BDE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Иванова Милена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7,2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7,2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Снесарев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E14BDE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Пензина Евгения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7,37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7,37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Петров В.М.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Наб.Челны</w:t>
            </w:r>
          </w:p>
        </w:tc>
      </w:tr>
      <w:tr w:rsidR="00C96792" w:rsidRPr="00197410" w:rsidTr="00E14BDE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Шайдуллина Алсу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7,66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Петров В.М.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E14BDE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Грандикова Карина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7,7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Петровы Т.Н., В.М.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E14BDE" w:rsidRDefault="00C96792" w:rsidP="00E14B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4BDE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50 м девушки 2000-2001 г.р.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2443"/>
        <w:gridCol w:w="960"/>
        <w:gridCol w:w="960"/>
        <w:gridCol w:w="1217"/>
        <w:gridCol w:w="1120"/>
        <w:gridCol w:w="960"/>
        <w:gridCol w:w="2622"/>
        <w:gridCol w:w="3559"/>
      </w:tblGrid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Организация 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Кашафутдинова Ксения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477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7,11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6,92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Елин А.И.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Нижнекамск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Тагирова Венера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7,31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7,15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Закирова Лейсян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7,26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7,19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 В.М.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Абрамова Ярослава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7,25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Панин Г.Н., Мейснер Д.А.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Волкова Алина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7,47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Созонова Екатерина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229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Алимова Полина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463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7,62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Сибгатуллина Алия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7,77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Зарифуллина Алена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9,78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6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50 девушки 2002-2003 г.р.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2440"/>
        <w:gridCol w:w="960"/>
        <w:gridCol w:w="960"/>
        <w:gridCol w:w="1217"/>
        <w:gridCol w:w="1120"/>
        <w:gridCol w:w="960"/>
        <w:gridCol w:w="2640"/>
        <w:gridCol w:w="3544"/>
      </w:tblGrid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Салахова Марина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485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6,67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6,6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Шигапова Эльвина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228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6,62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6,62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Камалова Ралина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6,79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6,79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Дубровина Дарья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6,89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Камалова Зарина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6,87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Гилмеева Диана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471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Елин А.И.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Нижнекамск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Бикташева Диана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6,98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Амурская Азалия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7.00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Шайхутдинова Альбина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7,02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Амирова Аделя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298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7,1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Киселева Нина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213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7,1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 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Храмова Алена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Тарабанова Анастасия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Тыртышная Вероника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777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Булычева Валерия 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Пучкова Елизавета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7,34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Масалимова Миляуша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7,38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Фатхиева Яна 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7,39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Гарипова Алина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1394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7,46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Коротаева Екатерина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Салынова О.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Курганова Анастасия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1393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7,56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695C0B">
        <w:trPr>
          <w:trHeight w:val="300"/>
        </w:trPr>
        <w:tc>
          <w:tcPr>
            <w:tcW w:w="14709" w:type="dxa"/>
            <w:gridSpan w:val="9"/>
            <w:noWrap/>
          </w:tcPr>
          <w:p w:rsidR="00C96792" w:rsidRPr="00197410" w:rsidRDefault="00C96792" w:rsidP="00DB679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 девушки 2002-2003 г.р.</w:t>
            </w:r>
          </w:p>
        </w:tc>
      </w:tr>
      <w:tr w:rsidR="00C96792" w:rsidRPr="00197410" w:rsidTr="00F3333A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44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Карипова Вероника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1217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7,57</w:t>
            </w:r>
          </w:p>
        </w:tc>
        <w:tc>
          <w:tcPr>
            <w:tcW w:w="112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Фахриева Индира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Фомина Саша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Шлечкова Александра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Мубаракзянова Аделина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339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Хамидуллина Фарида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295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7,62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Стариков В.И. 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Иванова Диана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7,68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Никитина Ксения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7,69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Игнатьева Аделина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7,7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Борисова Диана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930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7,72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Ермолаева Елизавета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7,77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Стариков В.И. 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Галямова Лия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825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7,84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Закирьянова Диана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7,88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Хуснуллина Алсу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Мирзаянова Алия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Рукавишникова Татьяна 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1930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7,91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Зарипова Диана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7,93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Габбасова Ильзида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8,11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Данилова Дарья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780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8,15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Шакирова Дарья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776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8,17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Кутдусова Милена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8,18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Коверина 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8,19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Кожевникова Мария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051F1A">
        <w:trPr>
          <w:trHeight w:val="300"/>
        </w:trPr>
        <w:tc>
          <w:tcPr>
            <w:tcW w:w="14709" w:type="dxa"/>
            <w:gridSpan w:val="9"/>
            <w:noWrap/>
          </w:tcPr>
          <w:p w:rsidR="00C96792" w:rsidRPr="00197410" w:rsidRDefault="00C96792" w:rsidP="00DB679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 девушки 2002-2003 г.р.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244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Андреева Валерия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340</w:t>
            </w:r>
          </w:p>
        </w:tc>
        <w:tc>
          <w:tcPr>
            <w:tcW w:w="1217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8,5</w:t>
            </w:r>
          </w:p>
        </w:tc>
        <w:tc>
          <w:tcPr>
            <w:tcW w:w="112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3544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Шмырина Кристина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 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Карулина Валерия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316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8,84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3 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Нургалеева Снежана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8,84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3 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Ульяна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9.00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3 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Валиева Вика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9,15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3 юн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24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Нургалеева Эльвира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11,43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6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50 м мужчины 1999 г.р. и ст.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06"/>
        <w:gridCol w:w="2280"/>
        <w:gridCol w:w="1218"/>
        <w:gridCol w:w="907"/>
        <w:gridCol w:w="1276"/>
        <w:gridCol w:w="992"/>
        <w:gridCol w:w="993"/>
        <w:gridCol w:w="2693"/>
        <w:gridCol w:w="3544"/>
      </w:tblGrid>
      <w:tr w:rsidR="00C96792" w:rsidRPr="00197410" w:rsidTr="00197410">
        <w:trPr>
          <w:trHeight w:val="6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Ф.И.</w:t>
            </w:r>
          </w:p>
        </w:tc>
        <w:tc>
          <w:tcPr>
            <w:tcW w:w="121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Ахметзянов Ильнар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6.00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5,93</w:t>
            </w: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Забиров Ильхам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892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6,03</w:t>
            </w: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Ножкин Данил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6,11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6.00</w:t>
            </w: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Файрушин Раиль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н/я</w:t>
            </w: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Шайдуллин Рустем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6,19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Крапивин Роман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Кашапов Рейхан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Ю.И.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Кузьминых Валерий 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6,50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Ю.И.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Нурмехамитов Руслан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6,52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Ю.И.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Михеев Владислав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6,7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0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вк</w:t>
            </w:r>
          </w:p>
        </w:tc>
        <w:tc>
          <w:tcPr>
            <w:tcW w:w="22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Ходжаев И.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1989</w:t>
            </w:r>
          </w:p>
        </w:tc>
        <w:tc>
          <w:tcPr>
            <w:tcW w:w="90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5,76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Снесарев 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50 м юноши 2000-2001</w:t>
      </w:r>
    </w:p>
    <w:tbl>
      <w:tblPr>
        <w:tblW w:w="14693" w:type="dxa"/>
        <w:tblInd w:w="93" w:type="dxa"/>
        <w:tblLook w:val="00A0"/>
      </w:tblPr>
      <w:tblGrid>
        <w:gridCol w:w="956"/>
        <w:gridCol w:w="2073"/>
        <w:gridCol w:w="1236"/>
        <w:gridCol w:w="853"/>
        <w:gridCol w:w="1276"/>
        <w:gridCol w:w="1190"/>
        <w:gridCol w:w="890"/>
        <w:gridCol w:w="2685"/>
        <w:gridCol w:w="3534"/>
      </w:tblGrid>
      <w:tr w:rsidR="00C96792" w:rsidRPr="00197410" w:rsidTr="00757139">
        <w:trPr>
          <w:trHeight w:val="60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Ф.И.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757139" w:rsidRDefault="00C96792" w:rsidP="007571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год рождения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Рузультат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</w:t>
            </w: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инал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разряд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7571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ренер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7571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Шумский Илья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427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6,03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5,97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Елин А.И.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Мухаметшин Адель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6,09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Николаев А.Г.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Степанов Никита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6,22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6,18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Махлепова Ю.А.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Соловьев Иван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6,23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6,25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Стариков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Фатыхов Артур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6,31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Козлов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Шакиров Ильназ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Махлепова Ю.А.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Шинник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Тахавеев Нурсиль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6,43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Махлепова Ю.А.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Шинник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Галиев Ильяс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6,46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Николаев А.Г.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Бадртдинов Ильназ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6,5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Мейснер Д.А.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Ковалев Иван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1940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6,52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Стариков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Кузнецов Святослав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6,54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Мейснер Д.А.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Рахматуллин Тимур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6,56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Ульданова А.С.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Задорожный Никита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6,68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Стариков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Сергеев Владислав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Мейснер Д.А.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Федченков Игорь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Стариков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Микушов Даниил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6,77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Стариков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Крутяков Амир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6,78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Ульданова А.С.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DB679B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Алексеев Алексей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1928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Мейснер Д.А.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DB679B">
        <w:trPr>
          <w:trHeight w:val="300"/>
        </w:trPr>
        <w:tc>
          <w:tcPr>
            <w:tcW w:w="146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DB679B" w:rsidRDefault="00C96792" w:rsidP="00DB679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 м юноши 2000-2001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Маклаков Михаил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Николаев А.Г.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F333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Заруцаев Дмитрий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6,9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Махлепова Ю.А.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Гимазов Рустам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Гимаева Е.Н.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Иванов Артем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7,21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Мейснер Д.А.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Жаринов Вячеслав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1942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7,22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Стариков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Нуриев Роберт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7,36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Козлов В.И.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СДЮСШОР 12</w:t>
            </w:r>
          </w:p>
        </w:tc>
      </w:tr>
      <w:tr w:rsidR="00C96792" w:rsidRPr="00197410" w:rsidTr="00757139">
        <w:trPr>
          <w:trHeight w:val="300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Тепляков Иван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7,77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3юн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Галкин-Самитов А.С.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757139" w:rsidRDefault="00C96792" w:rsidP="009F0C0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7139">
              <w:rPr>
                <w:rFonts w:ascii="Times New Roman" w:hAnsi="Times New Roman"/>
                <w:color w:val="000000"/>
                <w:sz w:val="24"/>
                <w:szCs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50 м юноши 2002-2003 г.р.</w:t>
      </w:r>
    </w:p>
    <w:tbl>
      <w:tblPr>
        <w:tblW w:w="148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2140"/>
        <w:gridCol w:w="1218"/>
        <w:gridCol w:w="960"/>
        <w:gridCol w:w="1395"/>
        <w:gridCol w:w="960"/>
        <w:gridCol w:w="1120"/>
        <w:gridCol w:w="2694"/>
        <w:gridCol w:w="3543"/>
      </w:tblGrid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Ф.И.</w:t>
            </w:r>
          </w:p>
        </w:tc>
        <w:tc>
          <w:tcPr>
            <w:tcW w:w="121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Латипов Данияр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6,41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6,32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Филипов Леонид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198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6,33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Кротовский Дмитрий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6,34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6,43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Газизов Инсаф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301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6,48</w:t>
            </w: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Костенко Егор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762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6,52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Кузнецов Данил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1389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6,58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Никитин Алексей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1386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6,60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3 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Ванчушкин Алексей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1387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6,65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Рыков Иван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1388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6,67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Майер Егор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240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6,72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6D5373">
        <w:trPr>
          <w:trHeight w:val="300"/>
        </w:trPr>
        <w:tc>
          <w:tcPr>
            <w:tcW w:w="14898" w:type="dxa"/>
            <w:gridSpan w:val="9"/>
            <w:noWrap/>
          </w:tcPr>
          <w:p w:rsidR="00C96792" w:rsidRPr="00197410" w:rsidRDefault="00C96792" w:rsidP="00DB679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 м юноши 2002-2003 г.р.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14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Королев Александр</w:t>
            </w:r>
          </w:p>
        </w:tc>
        <w:tc>
          <w:tcPr>
            <w:tcW w:w="1218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395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6,86</w:t>
            </w:r>
          </w:p>
        </w:tc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Тимофеев Данил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6,88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Мухаметдинов Макс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6,89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Константинов Данил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7.00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Западнов Илья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7.00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Шалаев Олег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960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7,00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 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Муртазин Дамир 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1391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7,07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Гилмутдинов Самат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1390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7,1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Билалов Арсен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337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Ахметов Эльмир 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333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7,37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Исмагилов Булат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7,39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Лисин Никита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314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Мардеев Айнур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7,44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Стрельников Андрей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224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7,47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Закиров Камиль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896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Фатхиев Риназ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7,51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Ильясов Фаяс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7,59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Владимир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2005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1922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7,71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Гатавлин Эмиль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8,12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б/р 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Галяутдинов Алмаз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315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8,44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1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Федотов Айрат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311</w:t>
            </w:r>
          </w:p>
        </w:tc>
        <w:tc>
          <w:tcPr>
            <w:tcW w:w="1395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8,65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2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400 м женщины 1999 г.р. и ст.</w:t>
      </w:r>
    </w:p>
    <w:tbl>
      <w:tblPr>
        <w:tblW w:w="15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03"/>
        <w:gridCol w:w="992"/>
        <w:gridCol w:w="2694"/>
        <w:gridCol w:w="3543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Бадыгина Анастасия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1.04,3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Шайдуллина Алсу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1.06,9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Н.Челны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Салимова Анастасия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1.07,5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Н.Челны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Алексеева Мария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433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1.08,5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ТН., В.М.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Мулагалиева Лиля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1.09,6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ТН., В.М.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Исламова Айсылу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1.10,2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ТН., В.М.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Гращенкова Карина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1.10,8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Н.Челны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400 м девушки 2000-2001 г.р.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Богомолова Анастасия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1.02,9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Ершова Мария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1.04,52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Лебедев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Вятские Поляны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Фатихова Лилиана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1.05,55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ТН., 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Троицкая Алена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442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1.10,88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Алимова Полина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463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1.11,75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Стариков 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Агафонова Диана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310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1.16,0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400 м девушки 2002-2003 г.р.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Салахова Марина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485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1.04,12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Булычева Валерия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482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1.06,61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Храмова Алена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1.07,6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Исаева Виктория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1.08,00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Гарипова Алина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56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1.08,44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Мубаракзянова Аделина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1.08,89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Мингалеева Аделя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1.09,87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ТН., 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Нургалеева Эльвира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1.11,12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Балякина Полина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1.13,1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Ишмурзина Диана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2005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1.13,96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Ю.И.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Маркова Ксения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1.14,2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Сурмачевская Анжелика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1.14,9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Хасаншина Динара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1.15,54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Хузина Диана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1.15,6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Иксанова Милана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1.16,0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Кутдусова Милена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1.16,82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400 м мужчины 1999 г.р. и ст.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Хусаинов Марат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361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52,77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Исаев Раиль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1995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53,9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Крапивин Роман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57,78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Колесников А.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1999 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58.00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Бухаров Роман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59,03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К.В.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Фархуллин Булат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412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59,08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Нургалиев Дамир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59,50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Степанов Андрей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1.01,49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Ю.И.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 w:rsidP="00DB679B">
      <w:pPr>
        <w:spacing w:after="0" w:line="240" w:lineRule="auto"/>
        <w:rPr>
          <w:rFonts w:ascii="Times New Roman" w:hAnsi="Times New Roman"/>
          <w:sz w:val="24"/>
        </w:rPr>
      </w:pPr>
    </w:p>
    <w:p w:rsidR="00C96792" w:rsidRDefault="00C96792" w:rsidP="00DB679B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400 м юноши 2000-2001 г.р.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6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Место 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Ф.И.</w:t>
            </w:r>
          </w:p>
        </w:tc>
        <w:tc>
          <w:tcPr>
            <w:tcW w:w="1417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495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Меньшиков Никита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55,43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Бикулов Кирилл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55,76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Стрельников Александр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55,91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Хузин Айбулат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845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56,31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Рачеев Илья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56,34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Никифоров Артем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57,41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Галиев Ильяс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58,01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Бадртдинов Ильназ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58,18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Соловьев Иван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59,22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Тахавеев Нурсиль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59,81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Гайфуллин Ильнур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652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1.00,53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Калимуллин Динар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1.05,40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Макиаков Миша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1.06,43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400 м юноши 2002-2003 г.р.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Ф.И.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Закирзянов Азат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59,13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Лебедев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Вятские Поляны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Кузнецов Данил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59,96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Костенко Егор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762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1.00,16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Константинов Данил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1.03,62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Молостов Данил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1.03,69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 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Сабирзянов Булат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1.03,96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Боднар Никита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1.05,00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Муртазин Дамир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1.06,68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Мардеев Айнур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1.07,39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Закиров Камиль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896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1.08,43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Акимичев Евгений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1.08,69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Шалаев Олег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960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1.08,80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Беревезенцев Сергей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1.09,3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1500 м женщины 1999 г.р. и ст.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Садреева Настя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4,58,61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К.В.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Зигангирова Фирюза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1995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5,04,41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ТН., 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Горшенина Настя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1996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5,53,74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Наб.Челны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Салимова Анастасия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1995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6,40,22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Наб.Челны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1500 м девушки 2000-2001 г.р.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Гимадиева Камиля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778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5,04,11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Зинкина Оля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5,17,34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К.В.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Шарипова Эльза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5,40,13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1500 м девушки 2002-2003 г.р.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Сираева Камилла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5,15,00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Пашкова Даша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992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5,20,50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Гараева Алина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5,24,20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Лебедев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Вятские Поляны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Тыртышная В.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774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6,00,71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Хамидулина Фарида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6,12,4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Иксанова Милана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6,13,8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Слихова Анастасия 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7,15,3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Юдина Юлия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7,20,1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50 м с/б девушки 2002-2003 г.р.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834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Амурская Азалия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8,42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-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Булычева Валерия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483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8,46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-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Мубаракзянова Аделина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-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Миннигулова Алия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8,62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-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 В.М.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Карулина Валерия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10,86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-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50 м с/б мужчины 1999 г.р. и ст.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9"/>
        <w:gridCol w:w="2835"/>
        <w:gridCol w:w="1417"/>
        <w:gridCol w:w="1418"/>
        <w:gridCol w:w="1276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83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3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Ахметзянов Ильнар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6,89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-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200 м женщины 1999 г.р. и ст.</w:t>
      </w:r>
    </w:p>
    <w:tbl>
      <w:tblPr>
        <w:tblW w:w="15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"/>
        <w:gridCol w:w="960"/>
        <w:gridCol w:w="2692"/>
        <w:gridCol w:w="1218"/>
        <w:gridCol w:w="992"/>
        <w:gridCol w:w="1327"/>
        <w:gridCol w:w="1134"/>
        <w:gridCol w:w="992"/>
        <w:gridCol w:w="2694"/>
        <w:gridCol w:w="3118"/>
      </w:tblGrid>
      <w:tr w:rsidR="00C96792" w:rsidRPr="00197410" w:rsidTr="00197410">
        <w:trPr>
          <w:trHeight w:val="300"/>
        </w:trPr>
        <w:tc>
          <w:tcPr>
            <w:tcW w:w="960" w:type="dxa"/>
            <w:gridSpan w:val="2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Пред.забег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1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gridSpan w:val="2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Иванова Милена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30,31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29,98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3 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Снесарев</w:t>
            </w:r>
          </w:p>
        </w:tc>
        <w:tc>
          <w:tcPr>
            <w:tcW w:w="31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gridSpan w:val="2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Пензина Евгения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30,84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30,65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1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Наб.Челны</w:t>
            </w:r>
          </w:p>
        </w:tc>
      </w:tr>
      <w:tr w:rsidR="00C96792" w:rsidRPr="00197410" w:rsidTr="00197410">
        <w:trPr>
          <w:gridBefore w:val="1"/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Шайдулина Алсу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31,75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31,75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1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Наб.Челны</w:t>
            </w:r>
          </w:p>
        </w:tc>
      </w:tr>
      <w:tr w:rsidR="00C96792" w:rsidRPr="00197410" w:rsidTr="00197410">
        <w:trPr>
          <w:gridBefore w:val="1"/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Исламова Айсылу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32,38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 В.М.</w:t>
            </w:r>
          </w:p>
        </w:tc>
        <w:tc>
          <w:tcPr>
            <w:tcW w:w="31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gridBefore w:val="1"/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Гращенкова Карина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34,05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 В.М.</w:t>
            </w:r>
          </w:p>
        </w:tc>
        <w:tc>
          <w:tcPr>
            <w:tcW w:w="31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200 м девушки 2000-2001 г.р.</w:t>
      </w:r>
    </w:p>
    <w:tbl>
      <w:tblPr>
        <w:tblW w:w="15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500"/>
        <w:gridCol w:w="1468"/>
        <w:gridCol w:w="992"/>
        <w:gridCol w:w="1327"/>
        <w:gridCol w:w="1134"/>
        <w:gridCol w:w="992"/>
        <w:gridCol w:w="2693"/>
        <w:gridCol w:w="3119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Пред.забег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Богомолова Анастасия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28,52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28.00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Шарафиева Алия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29,7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29,08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Дылевская И.В.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Троицкая Алена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442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н/я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Ибамаева Алиса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Дылевская И.В.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Шикова Анна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463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32,12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Волкова Алина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32,28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Созонова Екатерина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229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32,42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Сайдулова Екатерина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32,46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Д.А.,</w:t>
            </w:r>
          </w:p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Корнева А.В.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Мустаева Надежда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299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32,56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Дылевская И.В.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Ефимова Виктория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32,60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Мейснер Д.А., </w:t>
            </w:r>
          </w:p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Корнева А.В.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Сибгатуллина Алия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32,82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Комогорова Ксения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34,12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200 м девушки 2002-2003 г.р.</w:t>
      </w:r>
    </w:p>
    <w:tbl>
      <w:tblPr>
        <w:tblW w:w="15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500"/>
        <w:gridCol w:w="1468"/>
        <w:gridCol w:w="992"/>
        <w:gridCol w:w="1327"/>
        <w:gridCol w:w="1134"/>
        <w:gridCol w:w="992"/>
        <w:gridCol w:w="2693"/>
        <w:gridCol w:w="3119"/>
      </w:tblGrid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Пред.забег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Шигапова Эльвина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27.00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26,66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Салахова Марина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485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27,28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27,28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Киселева Нина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28,56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28,56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 В.М.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Бикташева Диана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Булычева Валерия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29,3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Амирова Аделя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29,65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Гарипова Алина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1394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30,08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Мингалеева Аделя 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356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30,26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Шлыкова Александра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Зарипова Диана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30,78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Пучкова Елизавета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30,85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Курганова Анастасия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30,85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Никитина Ксения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31,12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Мубаракзянова Аделина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439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31,19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Галеева Камилла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31,77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Фомина Саша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32,16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Нургалеева Эльвира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32,18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Игнатьева Аделина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33,56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Рукавишникова Татьяна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1930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33,93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Фахриева Индира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34,1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Андреева Валерия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340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35,5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Габбасова Ильзида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35,52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Васильева Арина 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35,97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Дылевская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7B7700">
        <w:trPr>
          <w:trHeight w:val="300"/>
        </w:trPr>
        <w:tc>
          <w:tcPr>
            <w:tcW w:w="15185" w:type="dxa"/>
            <w:gridSpan w:val="9"/>
            <w:noWrap/>
          </w:tcPr>
          <w:p w:rsidR="00C96792" w:rsidRPr="00197410" w:rsidRDefault="00C96792" w:rsidP="001D340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 м девушки 2002-2003 г.р.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F33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500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Шмырина Кристина</w:t>
            </w:r>
          </w:p>
        </w:tc>
        <w:tc>
          <w:tcPr>
            <w:tcW w:w="1468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1327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36,19</w:t>
            </w:r>
          </w:p>
        </w:tc>
        <w:tc>
          <w:tcPr>
            <w:tcW w:w="1134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93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119" w:type="dxa"/>
            <w:noWrap/>
          </w:tcPr>
          <w:p w:rsidR="00C96792" w:rsidRPr="00197410" w:rsidRDefault="00C96792" w:rsidP="00F3333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Нургалеева Снежана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570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37,82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D3407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0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Фатхиева Яна</w:t>
            </w:r>
          </w:p>
        </w:tc>
        <w:tc>
          <w:tcPr>
            <w:tcW w:w="14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Сошла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26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11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200 м мужчины 1999 г.р. и ст.</w:t>
      </w:r>
    </w:p>
    <w:tbl>
      <w:tblPr>
        <w:tblW w:w="15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2784"/>
        <w:gridCol w:w="1218"/>
        <w:gridCol w:w="908"/>
        <w:gridCol w:w="1327"/>
        <w:gridCol w:w="1198"/>
        <w:gridCol w:w="992"/>
        <w:gridCol w:w="2551"/>
        <w:gridCol w:w="3544"/>
      </w:tblGrid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7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9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2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Пред.забег</w:t>
            </w:r>
          </w:p>
        </w:tc>
        <w:tc>
          <w:tcPr>
            <w:tcW w:w="119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Забиров Ильхам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9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892</w:t>
            </w:r>
          </w:p>
        </w:tc>
        <w:tc>
          <w:tcPr>
            <w:tcW w:w="12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24,34</w:t>
            </w:r>
          </w:p>
        </w:tc>
        <w:tc>
          <w:tcPr>
            <w:tcW w:w="119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23,51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Ножкин Данил</w:t>
            </w:r>
          </w:p>
        </w:tc>
        <w:tc>
          <w:tcPr>
            <w:tcW w:w="12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9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24,1</w:t>
            </w:r>
          </w:p>
        </w:tc>
        <w:tc>
          <w:tcPr>
            <w:tcW w:w="119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24,26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55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200 м юноши 2000-2001 г.р.</w:t>
      </w:r>
    </w:p>
    <w:tbl>
      <w:tblPr>
        <w:tblW w:w="15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276"/>
        <w:gridCol w:w="850"/>
        <w:gridCol w:w="1327"/>
        <w:gridCol w:w="1289"/>
        <w:gridCol w:w="960"/>
        <w:gridCol w:w="2571"/>
        <w:gridCol w:w="3543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Пред.забег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Стрельников Александр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24,83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24,69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Соловьев Иван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201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25,38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24,96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Бадртдинов Ильназ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26,25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25,9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Федченков Игорь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26,76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Алексеев Алексей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1928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28,32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Нуриев Роберт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31,03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Тепляков Иван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32,33</w:t>
            </w:r>
          </w:p>
        </w:tc>
        <w:tc>
          <w:tcPr>
            <w:tcW w:w="128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57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5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200 м юноши 2002-2003 г.р.</w:t>
      </w:r>
    </w:p>
    <w:tbl>
      <w:tblPr>
        <w:tblW w:w="15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276"/>
        <w:gridCol w:w="850"/>
        <w:gridCol w:w="1327"/>
        <w:gridCol w:w="1276"/>
        <w:gridCol w:w="1134"/>
        <w:gridCol w:w="2642"/>
        <w:gridCol w:w="3311"/>
      </w:tblGrid>
      <w:tr w:rsidR="00C96792" w:rsidRPr="00197410" w:rsidTr="00197410">
        <w:trPr>
          <w:trHeight w:val="6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276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Пред.забег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Финал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ЛатиповДанияр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25,3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25,11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Кузнецов Данил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1389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25,97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25,69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Филипов Леонид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26,47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27,44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Кротовский Дмитрий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26,55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Рыков Иван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26,84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Костенко Егор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762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26,84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Никитин Алексей 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1386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27,1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Боднар Никита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241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27,7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Ванчушкин Алексей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1387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27,9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Мухаметдинов Макс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27,96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Константинов Данил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Молостов Данил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28,06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Билалов Арсен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28,54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Гилмутдинов Самат 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1390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28,97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Федоров Кирилл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595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29,44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Западнов Илья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29,88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Акимичев Евгений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30,29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Макаров Данил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617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30,46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Имагилов Булат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1938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30,73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Сергеев Владимир 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2005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1922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30,91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Закиров Айдар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1496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31,1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Ахметов Эльмир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333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31,36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Ильясов Фаяс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31,95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Пантюхин Родион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85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831</w:t>
            </w:r>
          </w:p>
        </w:tc>
        <w:tc>
          <w:tcPr>
            <w:tcW w:w="13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32,17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64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33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800 м женщины 1999 г.р. и ст.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410"/>
        <w:gridCol w:w="3827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Садреева Настя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2.22,05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К.В.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Вильданова Айсылу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518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2.28,75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Пензина Евгения 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3.08,34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Шайдуллина Алсу 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3.08,40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800 м девушки 2000-2001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410"/>
        <w:gridCol w:w="3827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Гимадиева Камиля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778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2,23,98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Ершова Мария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2,28,34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Лебедев В.И.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Вятские Поляны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Зинкина Ольга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2,35,59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К.В.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«Яр Чаллы»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800 м девушки 2002-2003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410"/>
        <w:gridCol w:w="3827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Гараева Алина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2.34,49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Лебедев В.И.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Вятские Поляны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Сираева Камилла 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2.35,0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Храмова Алена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2.35,6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Хасаншина Динара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2.50,2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Кутдусова Милена 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2.52,12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800 м мужчины 1999 г.р. и ст.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410"/>
        <w:gridCol w:w="3827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Тахаухов Азат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2,01,85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Наб.Челны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Хасанов Рамис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2,10,32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В.М.,Т.Н.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Наб.Челны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Колесников Анатолий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576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2,20,75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Нургалиев Дамир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2,20,85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41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8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800 м юноши 2000-2001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Меньшиков Никита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2,11,29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Бикулов Кирилл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223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2,11,56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Рачеев Илья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2,14,00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«Яр Чаллы»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Гайфуллин Ильнур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652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2,18,37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800 м юноши 2002-2003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Закирзянов Азат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2,21,14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Лебедев В.И.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Вятские Поляны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Аюкин Айрат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301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2,26,36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Петровы Т.Н.,В.М.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Муртазин Дамир 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2,29,80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Мардеев Айнур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2,36,43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Авдеева З.И.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3000 м женщины 1999 г.р. и ст.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Енизеркина Вера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10,40,35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Павлов И.Л.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Казань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Горшенина Анастасия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12,47,24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В.М.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Наб.Челны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3000 м девушки 2000-2001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Шарипова Эльза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11,59,94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«Яр Чаллы»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 w:rsidP="00EE5DB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3000 м девушки 2002-2003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Пашкова Дарья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993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12,04,6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3000 м мужчины 1999 г.р. и ст.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 xml:space="preserve">Тренер 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Зарипов Равиль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1997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9,02,73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 1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Пермитин К.В.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Лазарев Юрий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1996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9,19,65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 2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Петровы Т.Н.,В.М.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Терентьев Игорь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1999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457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9,44,30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Пермитин К.В.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Ярулин Радик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1998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150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10,15,23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Пермитин К.В.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97410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 w:rsidP="001D340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3000 м юноши 2000-2001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Тренер 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Хузин Айбулат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845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10,09,94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Тимиров Р.Н.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Мухутдинов Рамиль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10,10,79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Никифоров Артем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10,30,86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3000 м юноши 2002-2003 г.р.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0"/>
        <w:gridCol w:w="2692"/>
        <w:gridCol w:w="1418"/>
        <w:gridCol w:w="1134"/>
        <w:gridCol w:w="1701"/>
        <w:gridCol w:w="1275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Тренер 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Константинов Данил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11,33,00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6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Юшин Юрий</w:t>
            </w:r>
          </w:p>
        </w:tc>
        <w:tc>
          <w:tcPr>
            <w:tcW w:w="141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11,45,78</w:t>
            </w:r>
          </w:p>
        </w:tc>
        <w:tc>
          <w:tcPr>
            <w:tcW w:w="12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Пермитин В.А.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Pr="001D3407" w:rsidRDefault="00C96792" w:rsidP="001D3407">
      <w:pPr>
        <w:spacing w:after="0"/>
        <w:rPr>
          <w:rFonts w:ascii="Times New Roman" w:hAnsi="Times New Roman"/>
          <w:b/>
          <w:sz w:val="24"/>
        </w:rPr>
      </w:pPr>
      <w:r w:rsidRPr="001D3407">
        <w:rPr>
          <w:rFonts w:ascii="Times New Roman" w:hAnsi="Times New Roman"/>
          <w:b/>
          <w:sz w:val="24"/>
        </w:rPr>
        <w:t xml:space="preserve">Ветераны 1000 м 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72"/>
        <w:gridCol w:w="4790"/>
        <w:gridCol w:w="1984"/>
        <w:gridCol w:w="1134"/>
        <w:gridCol w:w="2552"/>
        <w:gridCol w:w="3685"/>
      </w:tblGrid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Категория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45-49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Большаков Юрий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1968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3.08,1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ПАО"НКНХ"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40-45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Датеев Андрей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1974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1938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3.17,7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ООО "Технотрон-Матиз"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55-59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Насибуллин Фаяз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1959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3.18,3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ПАО"НКНХ"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Егоров Анатолий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1983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3.21,2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55-59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Бурхаштдинов Зульфат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1961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3.21,3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ПАО"НКНХ"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60-64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 Леонид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1954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513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3.31,4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65-69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Гаврилов Алексей 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1948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3.32,7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Нефбехсем. Колледж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60-64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Тарасов Владимир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1953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3.35,5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ПАО"НКНХ"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60-64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Сафин Ринат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1955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3.48,8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ООО"Донннор Индустрия"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70-74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Фирстов Юрий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1946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3.59,2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клуб "Абсолют"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65-69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Лефлер Евгений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1949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4.28,9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70-75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Ландышев Григорий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1942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184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4.31,4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75-79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Аксёнов Василий 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1944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5449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5.02,9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127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479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Гилимхамов Адиб</w:t>
            </w:r>
          </w:p>
        </w:tc>
        <w:tc>
          <w:tcPr>
            <w:tcW w:w="198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1937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255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5.18,7</w:t>
            </w:r>
          </w:p>
        </w:tc>
        <w:tc>
          <w:tcPr>
            <w:tcW w:w="36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Прыжки в высоту мужчины 1999 г.р. и ст.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1540"/>
        <w:gridCol w:w="1480"/>
        <w:gridCol w:w="576"/>
        <w:gridCol w:w="576"/>
        <w:gridCol w:w="576"/>
        <w:gridCol w:w="576"/>
        <w:gridCol w:w="576"/>
        <w:gridCol w:w="576"/>
        <w:gridCol w:w="576"/>
        <w:gridCol w:w="576"/>
        <w:gridCol w:w="1217"/>
        <w:gridCol w:w="904"/>
        <w:gridCol w:w="1843"/>
        <w:gridCol w:w="2835"/>
      </w:tblGrid>
      <w:tr w:rsidR="00C96792" w:rsidRPr="00197410" w:rsidTr="00197410">
        <w:trPr>
          <w:trHeight w:val="300"/>
        </w:trPr>
        <w:tc>
          <w:tcPr>
            <w:tcW w:w="868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1540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480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4608" w:type="dxa"/>
            <w:gridSpan w:val="8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Основные высоты</w:t>
            </w:r>
          </w:p>
        </w:tc>
        <w:tc>
          <w:tcPr>
            <w:tcW w:w="1217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601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1843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Тренер </w:t>
            </w:r>
          </w:p>
        </w:tc>
        <w:tc>
          <w:tcPr>
            <w:tcW w:w="2835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540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1217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4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Закиров Айдар</w:t>
            </w:r>
          </w:p>
        </w:tc>
        <w:tc>
          <w:tcPr>
            <w:tcW w:w="1480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185</w:t>
            </w:r>
          </w:p>
        </w:tc>
        <w:tc>
          <w:tcPr>
            <w:tcW w:w="6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</w:t>
            </w:r>
          </w:p>
        </w:tc>
        <w:tc>
          <w:tcPr>
            <w:tcW w:w="184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283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Яр Чаллы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Прыжки в высоту юноши 2000-2001 г.р.</w:t>
      </w:r>
    </w:p>
    <w:tbl>
      <w:tblPr>
        <w:tblW w:w="14962" w:type="dxa"/>
        <w:tblInd w:w="-176" w:type="dxa"/>
        <w:tblLook w:val="00A0"/>
      </w:tblPr>
      <w:tblGrid>
        <w:gridCol w:w="1050"/>
        <w:gridCol w:w="1583"/>
        <w:gridCol w:w="759"/>
        <w:gridCol w:w="576"/>
        <w:gridCol w:w="711"/>
        <w:gridCol w:w="708"/>
        <w:gridCol w:w="600"/>
        <w:gridCol w:w="546"/>
        <w:gridCol w:w="546"/>
        <w:gridCol w:w="546"/>
        <w:gridCol w:w="546"/>
        <w:gridCol w:w="546"/>
        <w:gridCol w:w="546"/>
        <w:gridCol w:w="1133"/>
        <w:gridCol w:w="847"/>
        <w:gridCol w:w="2198"/>
        <w:gridCol w:w="1521"/>
      </w:tblGrid>
      <w:tr w:rsidR="00C96792" w:rsidRPr="00197410" w:rsidTr="00F63282">
        <w:trPr>
          <w:trHeight w:val="309"/>
        </w:trPr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Место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Фамилия</w:t>
            </w:r>
          </w:p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 xml:space="preserve"> Имя</w:t>
            </w:r>
          </w:p>
        </w:tc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Год</w:t>
            </w:r>
          </w:p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 xml:space="preserve"> рожд</w:t>
            </w:r>
            <w:r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3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Основные высоты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Результат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Разряд</w:t>
            </w:r>
          </w:p>
        </w:tc>
        <w:tc>
          <w:tcPr>
            <w:tcW w:w="21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 xml:space="preserve">Тренер 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Организация</w:t>
            </w: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135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150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155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160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170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175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180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Меньшиков Никита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2000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ххх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175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Галкин-Самитов А.С.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Розов Никита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2000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ххх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170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Николаев А.Г.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СДЮСШОР 12</w:t>
            </w: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Сергеев Владислав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2001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ххх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Мейснер Д.А.,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F63282">
              <w:rPr>
                <w:rFonts w:ascii="Times New Roman" w:hAnsi="Times New Roman"/>
                <w:color w:val="000000"/>
              </w:rPr>
              <w:t>Корнева А.В.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Степанов Никита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2000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ххх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160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Махлепова Ю.А.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Шинник</w:t>
            </w: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Зиалдинов Роберт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2000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ххх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160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Козлов В.И.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СДЮСШОР 12</w:t>
            </w: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Шакиров Ильназ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2001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ххх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150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1юн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Махлепова Ю.А.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Шинник</w:t>
            </w:r>
          </w:p>
        </w:tc>
      </w:tr>
      <w:tr w:rsidR="00C96792" w:rsidRPr="00197410" w:rsidTr="00F63282">
        <w:trPr>
          <w:trHeight w:val="30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Заруцаев Дмитрий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хо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ххх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140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2юн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Махлепова Ю.А.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F63282" w:rsidRDefault="00C96792" w:rsidP="00F6328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63282">
              <w:rPr>
                <w:rFonts w:ascii="Times New Roman" w:hAnsi="Times New Roman"/>
                <w:color w:val="000000"/>
              </w:rPr>
              <w:t>Шинник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Прыжки в высоту юноши 2002-2003 г.р.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83"/>
        <w:gridCol w:w="1968"/>
        <w:gridCol w:w="864"/>
        <w:gridCol w:w="576"/>
        <w:gridCol w:w="711"/>
        <w:gridCol w:w="711"/>
        <w:gridCol w:w="708"/>
        <w:gridCol w:w="576"/>
        <w:gridCol w:w="576"/>
        <w:gridCol w:w="576"/>
        <w:gridCol w:w="576"/>
        <w:gridCol w:w="1217"/>
        <w:gridCol w:w="904"/>
        <w:gridCol w:w="2383"/>
        <w:gridCol w:w="1633"/>
      </w:tblGrid>
      <w:tr w:rsidR="00C96792" w:rsidRPr="00197410" w:rsidTr="00197410">
        <w:trPr>
          <w:trHeight w:val="300"/>
        </w:trPr>
        <w:tc>
          <w:tcPr>
            <w:tcW w:w="983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1968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864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Год </w:t>
            </w:r>
          </w:p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рожд.</w:t>
            </w:r>
          </w:p>
        </w:tc>
        <w:tc>
          <w:tcPr>
            <w:tcW w:w="5010" w:type="dxa"/>
            <w:gridSpan w:val="8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Основные высоты</w:t>
            </w:r>
          </w:p>
        </w:tc>
        <w:tc>
          <w:tcPr>
            <w:tcW w:w="1217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04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383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Тренер </w:t>
            </w:r>
          </w:p>
        </w:tc>
        <w:tc>
          <w:tcPr>
            <w:tcW w:w="1633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968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64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1217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04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383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633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Муртазин Дамир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1юн</w:t>
            </w:r>
          </w:p>
        </w:tc>
        <w:tc>
          <w:tcPr>
            <w:tcW w:w="2383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Д.А., Корнева А.В.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Рыков Иван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1юн</w:t>
            </w:r>
          </w:p>
        </w:tc>
        <w:tc>
          <w:tcPr>
            <w:tcW w:w="23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Д.А., Корнева А.В.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Мухаметдинов Айдар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23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Федоров Кирилл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23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Гилмутдинов Самат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3юн</w:t>
            </w:r>
          </w:p>
        </w:tc>
        <w:tc>
          <w:tcPr>
            <w:tcW w:w="23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Д.А., Корнева А.В.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Затеев Святослав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3юн</w:t>
            </w:r>
          </w:p>
        </w:tc>
        <w:tc>
          <w:tcPr>
            <w:tcW w:w="23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МахлеповаЮ.А.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Мухаметдинов Максим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3юн</w:t>
            </w:r>
          </w:p>
        </w:tc>
        <w:tc>
          <w:tcPr>
            <w:tcW w:w="23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9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9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Рамазанов Даниль</w:t>
            </w:r>
          </w:p>
        </w:tc>
        <w:tc>
          <w:tcPr>
            <w:tcW w:w="86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71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17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б/р</w:t>
            </w:r>
          </w:p>
        </w:tc>
        <w:tc>
          <w:tcPr>
            <w:tcW w:w="238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163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Прыжки в высоту девушки 2000-2001</w:t>
      </w:r>
    </w:p>
    <w:tbl>
      <w:tblPr>
        <w:tblW w:w="14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2217"/>
        <w:gridCol w:w="1263"/>
        <w:gridCol w:w="722"/>
        <w:gridCol w:w="708"/>
        <w:gridCol w:w="709"/>
        <w:gridCol w:w="727"/>
        <w:gridCol w:w="1417"/>
        <w:gridCol w:w="1276"/>
        <w:gridCol w:w="2552"/>
        <w:gridCol w:w="2409"/>
      </w:tblGrid>
      <w:tr w:rsidR="00C96792" w:rsidRPr="00197410" w:rsidTr="00197410">
        <w:trPr>
          <w:trHeight w:val="300"/>
        </w:trPr>
        <w:tc>
          <w:tcPr>
            <w:tcW w:w="868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217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263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2866" w:type="dxa"/>
            <w:gridSpan w:val="4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Основные высоты</w:t>
            </w:r>
          </w:p>
        </w:tc>
        <w:tc>
          <w:tcPr>
            <w:tcW w:w="1417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1276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552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Тренер </w:t>
            </w:r>
          </w:p>
        </w:tc>
        <w:tc>
          <w:tcPr>
            <w:tcW w:w="2409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17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263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7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1417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409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Самойленко Ирина</w:t>
            </w:r>
          </w:p>
        </w:tc>
        <w:tc>
          <w:tcPr>
            <w:tcW w:w="126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72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14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2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552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Ульданова А.С.</w:t>
            </w:r>
          </w:p>
        </w:tc>
        <w:tc>
          <w:tcPr>
            <w:tcW w:w="24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Прыжки в высоту девушки 2002-2003 г.р.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3"/>
        <w:gridCol w:w="1682"/>
        <w:gridCol w:w="817"/>
        <w:gridCol w:w="659"/>
        <w:gridCol w:w="576"/>
        <w:gridCol w:w="697"/>
        <w:gridCol w:w="576"/>
        <w:gridCol w:w="701"/>
        <w:gridCol w:w="576"/>
        <w:gridCol w:w="576"/>
        <w:gridCol w:w="706"/>
        <w:gridCol w:w="631"/>
        <w:gridCol w:w="576"/>
        <w:gridCol w:w="1282"/>
        <w:gridCol w:w="904"/>
        <w:gridCol w:w="1375"/>
        <w:gridCol w:w="1585"/>
      </w:tblGrid>
      <w:tr w:rsidR="00C96792" w:rsidRPr="00197410" w:rsidTr="00197410">
        <w:trPr>
          <w:trHeight w:val="300"/>
        </w:trPr>
        <w:tc>
          <w:tcPr>
            <w:tcW w:w="1043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1682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817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</w:t>
            </w:r>
          </w:p>
        </w:tc>
        <w:tc>
          <w:tcPr>
            <w:tcW w:w="6274" w:type="dxa"/>
            <w:gridSpan w:val="10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Основные высоты</w:t>
            </w:r>
          </w:p>
        </w:tc>
        <w:tc>
          <w:tcPr>
            <w:tcW w:w="1282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</w:t>
            </w:r>
          </w:p>
        </w:tc>
        <w:tc>
          <w:tcPr>
            <w:tcW w:w="904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1375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1585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682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17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1282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04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5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585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68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Софья</w:t>
            </w:r>
          </w:p>
        </w:tc>
        <w:tc>
          <w:tcPr>
            <w:tcW w:w="8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128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15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68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Ермолаева Елизавета</w:t>
            </w:r>
          </w:p>
        </w:tc>
        <w:tc>
          <w:tcPr>
            <w:tcW w:w="8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8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15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8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Гарипова Алина</w:t>
            </w:r>
          </w:p>
        </w:tc>
        <w:tc>
          <w:tcPr>
            <w:tcW w:w="8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8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1юн</w:t>
            </w:r>
          </w:p>
        </w:tc>
        <w:tc>
          <w:tcPr>
            <w:tcW w:w="13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15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68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Камалова Рамина</w:t>
            </w:r>
          </w:p>
        </w:tc>
        <w:tc>
          <w:tcPr>
            <w:tcW w:w="8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8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1юн</w:t>
            </w:r>
          </w:p>
        </w:tc>
        <w:tc>
          <w:tcPr>
            <w:tcW w:w="13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15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68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Хакимова Милена</w:t>
            </w:r>
          </w:p>
        </w:tc>
        <w:tc>
          <w:tcPr>
            <w:tcW w:w="8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82" w:type="dxa"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1юн</w:t>
            </w:r>
          </w:p>
        </w:tc>
        <w:tc>
          <w:tcPr>
            <w:tcW w:w="13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Бакусев Г.З.</w:t>
            </w:r>
          </w:p>
        </w:tc>
        <w:tc>
          <w:tcPr>
            <w:tcW w:w="15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Тукаевский р-н</w:t>
            </w: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68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Каруллина Валерия</w:t>
            </w:r>
          </w:p>
        </w:tc>
        <w:tc>
          <w:tcPr>
            <w:tcW w:w="8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8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13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15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104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68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Курганова Анастасия</w:t>
            </w:r>
          </w:p>
        </w:tc>
        <w:tc>
          <w:tcPr>
            <w:tcW w:w="8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6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ххо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хо</w:t>
            </w:r>
          </w:p>
        </w:tc>
        <w:tc>
          <w:tcPr>
            <w:tcW w:w="69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ххх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0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70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631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82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904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3юн</w:t>
            </w:r>
          </w:p>
        </w:tc>
        <w:tc>
          <w:tcPr>
            <w:tcW w:w="137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1585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Прыжки в длину женщины 1999 г.р. </w:t>
      </w:r>
    </w:p>
    <w:tbl>
      <w:tblPr>
        <w:tblW w:w="14757" w:type="dxa"/>
        <w:tblInd w:w="93" w:type="dxa"/>
        <w:tblLook w:val="00A0"/>
      </w:tblPr>
      <w:tblGrid>
        <w:gridCol w:w="868"/>
        <w:gridCol w:w="1540"/>
        <w:gridCol w:w="1218"/>
        <w:gridCol w:w="642"/>
        <w:gridCol w:w="567"/>
        <w:gridCol w:w="425"/>
        <w:gridCol w:w="425"/>
        <w:gridCol w:w="426"/>
        <w:gridCol w:w="567"/>
        <w:gridCol w:w="1559"/>
        <w:gridCol w:w="1417"/>
        <w:gridCol w:w="2127"/>
        <w:gridCol w:w="2976"/>
      </w:tblGrid>
      <w:tr w:rsidR="00C96792" w:rsidRPr="00197410" w:rsidTr="00605D1F">
        <w:trPr>
          <w:trHeight w:val="315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год рождения</w:t>
            </w:r>
          </w:p>
        </w:tc>
        <w:tc>
          <w:tcPr>
            <w:tcW w:w="30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Результат попыток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Лучший результат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Разряд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Тренер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</w:t>
            </w:r>
          </w:p>
        </w:tc>
      </w:tr>
      <w:tr w:rsidR="00C96792" w:rsidRPr="00197410" w:rsidTr="00605D1F">
        <w:trPr>
          <w:trHeight w:val="31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5D1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96792" w:rsidRPr="00197410" w:rsidTr="00605D1F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Фрай Яна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1998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521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524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524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Козлов В.И.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605D1F" w:rsidRDefault="00C96792" w:rsidP="00605D1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05D1F">
              <w:rPr>
                <w:rFonts w:ascii="Times New Roman" w:hAnsi="Times New Roman"/>
                <w:color w:val="000000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Прыжки в длину девушки 2000-2001 г.р.</w:t>
      </w:r>
    </w:p>
    <w:tbl>
      <w:tblPr>
        <w:tblW w:w="14757" w:type="dxa"/>
        <w:tblInd w:w="93" w:type="dxa"/>
        <w:tblLook w:val="00A0"/>
      </w:tblPr>
      <w:tblGrid>
        <w:gridCol w:w="868"/>
        <w:gridCol w:w="1960"/>
        <w:gridCol w:w="1218"/>
        <w:gridCol w:w="546"/>
        <w:gridCol w:w="546"/>
        <w:gridCol w:w="546"/>
        <w:gridCol w:w="340"/>
        <w:gridCol w:w="546"/>
        <w:gridCol w:w="360"/>
        <w:gridCol w:w="1307"/>
        <w:gridCol w:w="953"/>
        <w:gridCol w:w="2591"/>
        <w:gridCol w:w="2976"/>
      </w:tblGrid>
      <w:tr w:rsidR="00C96792" w:rsidRPr="00197410" w:rsidTr="006426E5">
        <w:trPr>
          <w:trHeight w:val="315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год рождения</w:t>
            </w:r>
          </w:p>
        </w:tc>
        <w:tc>
          <w:tcPr>
            <w:tcW w:w="28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Результат попыток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Лучший результат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Разряд</w:t>
            </w:r>
          </w:p>
        </w:tc>
        <w:tc>
          <w:tcPr>
            <w:tcW w:w="2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Тренер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</w:t>
            </w:r>
          </w:p>
        </w:tc>
      </w:tr>
      <w:tr w:rsidR="00C96792" w:rsidRPr="00197410" w:rsidTr="006426E5">
        <w:trPr>
          <w:trHeight w:val="31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086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Шигапова Эльвина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491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495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500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494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500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Галкин-Самитов А.С.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Миннигулова Алия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443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392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494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Петрова Т.Н.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Бикташева Диана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486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459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486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Козлов В.И.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СДЮСШОР 12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Дубровина Дарья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467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465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467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1юн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Махлепова Ю.А.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Шинник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Амирова Аделя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2004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431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427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404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452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452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1юн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Галиева Камилла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389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359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366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364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389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3юн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Галкин-Самитов А.С.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ДЮСШ "Яр Чаллы"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Янышаева Иннеса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320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340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340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б/р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Козлов В.И.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СДЮСШОР 12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Валиева Виктория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2004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323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х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292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323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б/р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Гимаева Е.Н.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СДЮСШОР 12</w:t>
            </w:r>
          </w:p>
        </w:tc>
      </w:tr>
      <w:tr w:rsidR="00C96792" w:rsidRPr="00197410" w:rsidTr="006426E5">
        <w:trPr>
          <w:trHeight w:val="30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7E33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Каруллина Валерия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2004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286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267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311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311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б/р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Гимаева Е.Н.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6792" w:rsidRPr="00160861" w:rsidRDefault="00C96792" w:rsidP="0016086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60861">
              <w:rPr>
                <w:rFonts w:ascii="Times New Roman" w:hAnsi="Times New Roman"/>
                <w:color w:val="000000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Прыжки в длину юноши 2000-2001г.р.</w:t>
      </w:r>
    </w:p>
    <w:tbl>
      <w:tblPr>
        <w:tblW w:w="14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2217"/>
        <w:gridCol w:w="1134"/>
        <w:gridCol w:w="709"/>
        <w:gridCol w:w="576"/>
        <w:gridCol w:w="576"/>
        <w:gridCol w:w="407"/>
        <w:gridCol w:w="408"/>
        <w:gridCol w:w="576"/>
        <w:gridCol w:w="1203"/>
        <w:gridCol w:w="959"/>
        <w:gridCol w:w="2268"/>
        <w:gridCol w:w="2976"/>
      </w:tblGrid>
      <w:tr w:rsidR="00C96792" w:rsidRPr="00197410" w:rsidTr="00197410">
        <w:trPr>
          <w:trHeight w:val="315"/>
        </w:trPr>
        <w:tc>
          <w:tcPr>
            <w:tcW w:w="868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2217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1134" w:type="dxa"/>
            <w:vMerge w:val="restart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</w:t>
            </w:r>
          </w:p>
        </w:tc>
        <w:tc>
          <w:tcPr>
            <w:tcW w:w="3252" w:type="dxa"/>
            <w:gridSpan w:val="6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 попыток</w:t>
            </w:r>
          </w:p>
        </w:tc>
        <w:tc>
          <w:tcPr>
            <w:tcW w:w="1203" w:type="dxa"/>
            <w:vMerge w:val="restart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Лучший результат</w:t>
            </w:r>
          </w:p>
        </w:tc>
        <w:tc>
          <w:tcPr>
            <w:tcW w:w="959" w:type="dxa"/>
            <w:vMerge w:val="restart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268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2976" w:type="dxa"/>
            <w:vMerge w:val="restart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15"/>
        </w:trPr>
        <w:tc>
          <w:tcPr>
            <w:tcW w:w="868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17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76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76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07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0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76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203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59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76" w:type="dxa"/>
            <w:vMerge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Меньшиков Никита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612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603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596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612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Галкин-Самитов А.С.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Степанов Никита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602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588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572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584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602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Нуртдинов Данир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552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560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525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581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581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 xml:space="preserve">Бакусев 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Тукаевский р-н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Владислав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533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546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546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Кузнецов Данил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534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536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528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536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Бадртдинов Ильназ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528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528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528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Шакиров Ильназ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499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521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528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528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Никитин Алексей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502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483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500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491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502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1юн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Константинов Данил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449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457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439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457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Билалов Арсен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425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429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400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429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Ахметов Эльмир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412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357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412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Макаров Данил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387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388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393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393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Лисин Никита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352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379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379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Нуриев Роберт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366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379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379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Гатавлин Эмиль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364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365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365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Галяутдинов Алмаз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342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325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342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21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Федотов Айрат</w:t>
            </w:r>
          </w:p>
        </w:tc>
        <w:tc>
          <w:tcPr>
            <w:tcW w:w="1134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70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293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331</w:t>
            </w:r>
          </w:p>
        </w:tc>
        <w:tc>
          <w:tcPr>
            <w:tcW w:w="40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40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5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1203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331</w:t>
            </w:r>
          </w:p>
        </w:tc>
        <w:tc>
          <w:tcPr>
            <w:tcW w:w="959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Толкание ядра мужчины 1999 г.р. и ст.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3493"/>
        <w:gridCol w:w="2126"/>
        <w:gridCol w:w="2268"/>
        <w:gridCol w:w="992"/>
        <w:gridCol w:w="2127"/>
        <w:gridCol w:w="2976"/>
      </w:tblGrid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226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 попыток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Закиров Айдар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1997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975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«Яр Чаллы»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Толкание ядра юноши 2001-2002 г.р.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3493"/>
        <w:gridCol w:w="2126"/>
        <w:gridCol w:w="2268"/>
        <w:gridCol w:w="992"/>
        <w:gridCol w:w="2127"/>
        <w:gridCol w:w="2976"/>
      </w:tblGrid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226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 попыток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Шакирзянов Ильнур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1017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Бакусев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Тукаевский р-н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Чертовских Степан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970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Нуртдинов Дамир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916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Бакусев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Тукаевский р-н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Степанов Никита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911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Сорокин Константин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872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Шакиров Ильназ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803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Иванов Артем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776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Заруцаев Дмитрий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767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Калимуллин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Гимазов Рустам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2001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Толкание ядра юноши 2002-2003 г.р.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3493"/>
        <w:gridCol w:w="2126"/>
        <w:gridCol w:w="2268"/>
        <w:gridCol w:w="992"/>
        <w:gridCol w:w="2127"/>
        <w:gridCol w:w="2976"/>
      </w:tblGrid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226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 попыток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Затеев Святослав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838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Махлепрова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Майер Егор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700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Федотов Айрат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 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Билалов Арсен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Коловская А.Ф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Галяутдинов Алмаз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427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Рузавин Иван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415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Мейснер Д.А.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 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Константинов Данил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412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Гатавлин Эмиль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379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 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Лисин Никита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339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Толкание ядра женщины 1999 г.р. и ст.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3493"/>
        <w:gridCol w:w="2126"/>
        <w:gridCol w:w="2268"/>
        <w:gridCol w:w="992"/>
        <w:gridCol w:w="2127"/>
        <w:gridCol w:w="2976"/>
      </w:tblGrid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226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 попыток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Ессина Айна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1996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705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«Яр Чаллы»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Толкание ядра девушки 2000-2001 г.р.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3493"/>
        <w:gridCol w:w="2126"/>
        <w:gridCol w:w="2268"/>
        <w:gridCol w:w="992"/>
        <w:gridCol w:w="2127"/>
        <w:gridCol w:w="2976"/>
      </w:tblGrid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226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 попыток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Григорьева Татьяна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751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Козлов В.И.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Анастасия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2000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705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Петрова Т.Н.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«Яр Чаллы»</w:t>
            </w:r>
          </w:p>
        </w:tc>
      </w:tr>
    </w:tbl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</w:p>
    <w:p w:rsidR="00C96792" w:rsidRDefault="00C9679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Толкание ядра девушки 2002-2003 г.р.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8"/>
        <w:gridCol w:w="3493"/>
        <w:gridCol w:w="2126"/>
        <w:gridCol w:w="2268"/>
        <w:gridCol w:w="992"/>
        <w:gridCol w:w="2127"/>
        <w:gridCol w:w="2976"/>
      </w:tblGrid>
      <w:tr w:rsidR="00C96792" w:rsidRPr="00197410" w:rsidTr="00197410">
        <w:trPr>
          <w:trHeight w:val="6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Место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Фамилия Имя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Год рождения</w:t>
            </w:r>
          </w:p>
        </w:tc>
        <w:tc>
          <w:tcPr>
            <w:tcW w:w="2268" w:type="dxa"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Результат попыток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Разряд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Тренер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Организация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Хамедова Диана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916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Бакусев Г.З.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Тукаевскийр-н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Камалова Зарина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905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Ермолаева Елизавета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875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Стариков В.И.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Камалова Рамина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810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1юн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Хакимова Милена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791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Бакусев Г.З.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Тукаевскийр-н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Низамиева Илина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767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Бакусев Г.З.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Тукаевскийр-н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Пучкова Елизавета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2003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724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2юн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Сергеев В.В.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ДЮСШ "ЯрЧаллы"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Амирова Аделя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650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Николаев А.Г.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Дубровина Дарья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2002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636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3юн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Махлепова Ю.А.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Шинник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Каруллина Валерия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493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Валиева Виктория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436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  <w:tr w:rsidR="00C96792" w:rsidRPr="00197410" w:rsidTr="00197410">
        <w:trPr>
          <w:trHeight w:val="300"/>
        </w:trPr>
        <w:tc>
          <w:tcPr>
            <w:tcW w:w="8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493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Ямалутдинова Гульчачак</w:t>
            </w:r>
          </w:p>
        </w:tc>
        <w:tc>
          <w:tcPr>
            <w:tcW w:w="212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2004</w:t>
            </w:r>
          </w:p>
        </w:tc>
        <w:tc>
          <w:tcPr>
            <w:tcW w:w="2268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402</w:t>
            </w:r>
          </w:p>
        </w:tc>
        <w:tc>
          <w:tcPr>
            <w:tcW w:w="992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 б/р</w:t>
            </w:r>
          </w:p>
        </w:tc>
        <w:tc>
          <w:tcPr>
            <w:tcW w:w="2127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Гимаева Е.Н.</w:t>
            </w:r>
          </w:p>
        </w:tc>
        <w:tc>
          <w:tcPr>
            <w:tcW w:w="2976" w:type="dxa"/>
            <w:noWrap/>
          </w:tcPr>
          <w:p w:rsidR="00C96792" w:rsidRPr="00197410" w:rsidRDefault="00C96792" w:rsidP="0019741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97410">
              <w:rPr>
                <w:rFonts w:ascii="Times New Roman" w:hAnsi="Times New Roman"/>
                <w:sz w:val="24"/>
              </w:rPr>
              <w:t>СДЮСШОР 12</w:t>
            </w:r>
          </w:p>
        </w:tc>
      </w:tr>
    </w:tbl>
    <w:p w:rsidR="00C96792" w:rsidRDefault="00C96792" w:rsidP="00484A56"/>
    <w:p w:rsidR="00C96792" w:rsidRPr="00E14BDE" w:rsidRDefault="00C96792">
      <w:pPr>
        <w:rPr>
          <w:rFonts w:ascii="Times New Roman" w:hAnsi="Times New Roman"/>
          <w:sz w:val="24"/>
        </w:rPr>
      </w:pPr>
    </w:p>
    <w:sectPr w:rsidR="00C96792" w:rsidRPr="00E14BDE" w:rsidSect="00E14BDE">
      <w:headerReference w:type="default" r:id="rId6"/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792" w:rsidRDefault="00C96792" w:rsidP="00E14BDE">
      <w:pPr>
        <w:spacing w:after="0" w:line="240" w:lineRule="auto"/>
      </w:pPr>
      <w:r>
        <w:separator/>
      </w:r>
    </w:p>
  </w:endnote>
  <w:endnote w:type="continuationSeparator" w:id="0">
    <w:p w:rsidR="00C96792" w:rsidRDefault="00C96792" w:rsidP="00E14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792" w:rsidRPr="00C63AD3" w:rsidRDefault="00C96792">
    <w:pPr>
      <w:pStyle w:val="Footer"/>
      <w:rPr>
        <w:rFonts w:ascii="Times New Roman" w:hAnsi="Times New Roman"/>
      </w:rPr>
    </w:pPr>
    <w:r w:rsidRPr="00C63AD3">
      <w:rPr>
        <w:rFonts w:ascii="Times New Roman" w:hAnsi="Times New Roman"/>
      </w:rPr>
      <w:t xml:space="preserve">Главный судья, судья 1 категории                                                                                  </w:t>
    </w:r>
    <w:r>
      <w:rPr>
        <w:rFonts w:ascii="Times New Roman" w:hAnsi="Times New Roman"/>
      </w:rPr>
      <w:t xml:space="preserve">                 </w:t>
    </w:r>
    <w:r w:rsidRPr="00C63AD3">
      <w:rPr>
        <w:rFonts w:ascii="Times New Roman" w:hAnsi="Times New Roman"/>
      </w:rPr>
      <w:t>Николаев А.Г.</w:t>
    </w:r>
  </w:p>
  <w:p w:rsidR="00C96792" w:rsidRPr="00C63AD3" w:rsidRDefault="00C96792">
    <w:pPr>
      <w:pStyle w:val="Footer"/>
      <w:rPr>
        <w:rFonts w:ascii="Times New Roman" w:hAnsi="Times New Roman"/>
      </w:rPr>
    </w:pPr>
  </w:p>
  <w:p w:rsidR="00C96792" w:rsidRPr="00C63AD3" w:rsidRDefault="00C96792">
    <w:pPr>
      <w:pStyle w:val="Footer"/>
      <w:rPr>
        <w:rFonts w:ascii="Times New Roman" w:hAnsi="Times New Roman"/>
      </w:rPr>
    </w:pPr>
    <w:r w:rsidRPr="00C63AD3">
      <w:rPr>
        <w:rFonts w:ascii="Times New Roman" w:hAnsi="Times New Roman"/>
      </w:rPr>
      <w:t>Главный секретарь, судья 2 категории                                                                                            Мейснер Д.А.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792" w:rsidRDefault="00C96792" w:rsidP="00E14BDE">
      <w:pPr>
        <w:spacing w:after="0" w:line="240" w:lineRule="auto"/>
      </w:pPr>
      <w:r>
        <w:separator/>
      </w:r>
    </w:p>
  </w:footnote>
  <w:footnote w:type="continuationSeparator" w:id="0">
    <w:p w:rsidR="00C96792" w:rsidRDefault="00C96792" w:rsidP="00E14B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792" w:rsidRPr="00E14BDE" w:rsidRDefault="00C96792" w:rsidP="00E14BDE">
    <w:pPr>
      <w:pStyle w:val="Header"/>
      <w:jc w:val="center"/>
      <w:rPr>
        <w:rFonts w:ascii="Times New Roman" w:hAnsi="Times New Roman"/>
      </w:rPr>
    </w:pPr>
    <w:r w:rsidRPr="00E14BDE">
      <w:rPr>
        <w:rFonts w:ascii="Times New Roman" w:hAnsi="Times New Roman"/>
      </w:rPr>
      <w:t xml:space="preserve">Открытый зимний чемпионат и первенство муниципального образования города Набережные Челны по легкой атлетике. </w:t>
    </w:r>
  </w:p>
  <w:p w:rsidR="00C96792" w:rsidRPr="00E14BDE" w:rsidRDefault="00C96792" w:rsidP="00E14BDE">
    <w:pPr>
      <w:pStyle w:val="Header"/>
      <w:jc w:val="center"/>
      <w:rPr>
        <w:rFonts w:ascii="Times New Roman" w:hAnsi="Times New Roman"/>
      </w:rPr>
    </w:pPr>
    <w:r w:rsidRPr="00E14BDE">
      <w:rPr>
        <w:rFonts w:ascii="Times New Roman" w:hAnsi="Times New Roman"/>
      </w:rPr>
      <w:t>16-18.02.2017г. МАУДО ДЮСШ «Яр Чаллы»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4BDE"/>
    <w:rsid w:val="00031B85"/>
    <w:rsid w:val="00033143"/>
    <w:rsid w:val="00051F1A"/>
    <w:rsid w:val="00085123"/>
    <w:rsid w:val="000B7441"/>
    <w:rsid w:val="001319E3"/>
    <w:rsid w:val="00153E0D"/>
    <w:rsid w:val="00160861"/>
    <w:rsid w:val="00164A50"/>
    <w:rsid w:val="00197410"/>
    <w:rsid w:val="00197CA4"/>
    <w:rsid w:val="001C7537"/>
    <w:rsid w:val="001D3407"/>
    <w:rsid w:val="00247ABB"/>
    <w:rsid w:val="002621F0"/>
    <w:rsid w:val="00310313"/>
    <w:rsid w:val="003332B5"/>
    <w:rsid w:val="00470DF1"/>
    <w:rsid w:val="00484A56"/>
    <w:rsid w:val="0055709F"/>
    <w:rsid w:val="005667C0"/>
    <w:rsid w:val="005A1F71"/>
    <w:rsid w:val="005C1895"/>
    <w:rsid w:val="00605D1F"/>
    <w:rsid w:val="006426E5"/>
    <w:rsid w:val="00644561"/>
    <w:rsid w:val="006613C3"/>
    <w:rsid w:val="00672612"/>
    <w:rsid w:val="00695C0B"/>
    <w:rsid w:val="006A5969"/>
    <w:rsid w:val="006D5373"/>
    <w:rsid w:val="00757139"/>
    <w:rsid w:val="007B7700"/>
    <w:rsid w:val="007C5CE5"/>
    <w:rsid w:val="007D0418"/>
    <w:rsid w:val="007E338B"/>
    <w:rsid w:val="00816BA3"/>
    <w:rsid w:val="00825019"/>
    <w:rsid w:val="00871C7B"/>
    <w:rsid w:val="00880887"/>
    <w:rsid w:val="0089274D"/>
    <w:rsid w:val="008A6EAB"/>
    <w:rsid w:val="008C404A"/>
    <w:rsid w:val="00923B25"/>
    <w:rsid w:val="00941DC1"/>
    <w:rsid w:val="009B39A6"/>
    <w:rsid w:val="009F0C0F"/>
    <w:rsid w:val="009F7E6E"/>
    <w:rsid w:val="00A055DA"/>
    <w:rsid w:val="00A34780"/>
    <w:rsid w:val="00AB5A97"/>
    <w:rsid w:val="00B871A4"/>
    <w:rsid w:val="00B906E6"/>
    <w:rsid w:val="00BE0A33"/>
    <w:rsid w:val="00C31886"/>
    <w:rsid w:val="00C618AB"/>
    <w:rsid w:val="00C63AD3"/>
    <w:rsid w:val="00C96792"/>
    <w:rsid w:val="00CC52DA"/>
    <w:rsid w:val="00D34D3D"/>
    <w:rsid w:val="00DB679B"/>
    <w:rsid w:val="00E032FC"/>
    <w:rsid w:val="00E040DE"/>
    <w:rsid w:val="00E14BDE"/>
    <w:rsid w:val="00EE5DBC"/>
    <w:rsid w:val="00EF1205"/>
    <w:rsid w:val="00EF48C8"/>
    <w:rsid w:val="00EF65B9"/>
    <w:rsid w:val="00F3333A"/>
    <w:rsid w:val="00F63282"/>
    <w:rsid w:val="00F83487"/>
    <w:rsid w:val="00FB053A"/>
    <w:rsid w:val="00FB0B9A"/>
    <w:rsid w:val="00FB7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9E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14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14BDE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E14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14BDE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E14B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14BD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E14BD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6019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9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1628</TotalTime>
  <Pages>29</Pages>
  <Words>5144</Words>
  <Characters>29323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Пользователь</cp:lastModifiedBy>
  <cp:revision>34</cp:revision>
  <cp:lastPrinted>2017-03-09T05:46:00Z</cp:lastPrinted>
  <dcterms:created xsi:type="dcterms:W3CDTF">2017-02-20T08:53:00Z</dcterms:created>
  <dcterms:modified xsi:type="dcterms:W3CDTF">2017-03-09T05:47:00Z</dcterms:modified>
</cp:coreProperties>
</file>